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A5992" w:rsidRPr="003A4871" w:rsidTr="00E805EE">
        <w:tc>
          <w:tcPr>
            <w:tcW w:w="5000" w:type="pct"/>
            <w:shd w:val="clear" w:color="auto" w:fill="731F1C" w:themeFill="accent5"/>
          </w:tcPr>
          <w:p w:rsidR="00BA5992" w:rsidRPr="003A4871" w:rsidRDefault="00BA5992" w:rsidP="00E805EE">
            <w:pPr>
              <w:pStyle w:val="berschrift1"/>
              <w:outlineLvl w:val="0"/>
            </w:pPr>
            <w:r>
              <w:t>Vereins / Spielgruppe</w:t>
            </w:r>
          </w:p>
        </w:tc>
      </w:tr>
    </w:tbl>
    <w:p w:rsidR="00BA5992" w:rsidRDefault="00BA5992">
      <w:r>
        <w:t>Bezeichnung</w:t>
      </w:r>
      <w:r>
        <w:tab/>
      </w:r>
      <w:r>
        <w:tab/>
      </w:r>
      <w:r>
        <w:tab/>
      </w:r>
      <w:sdt>
        <w:sdtPr>
          <w:id w:val="-1065478799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BA5992" w:rsidRDefault="00BA5992">
      <w:r>
        <w:t>ZVR-Zahl (wenn vorhanden)</w:t>
      </w:r>
      <w:r>
        <w:tab/>
      </w:r>
      <w:sdt>
        <w:sdtPr>
          <w:id w:val="-413476350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BA5992" w:rsidRDefault="00BA5992" w:rsidP="00BA5992">
      <w:pPr>
        <w:spacing w:after="0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367"/>
      </w:tblGrid>
      <w:tr w:rsidR="00BA5992" w:rsidTr="00E805EE">
        <w:tc>
          <w:tcPr>
            <w:tcW w:w="2581" w:type="pct"/>
            <w:shd w:val="clear" w:color="auto" w:fill="731F1C" w:themeFill="accent5"/>
          </w:tcPr>
          <w:p w:rsidR="00BA5992" w:rsidRPr="003A4871" w:rsidRDefault="00BA5992" w:rsidP="00E805EE">
            <w:pPr>
              <w:pStyle w:val="berschrift1"/>
              <w:outlineLvl w:val="0"/>
            </w:pPr>
            <w:r>
              <w:t>Verantwortliche/r</w:t>
            </w:r>
          </w:p>
        </w:tc>
        <w:tc>
          <w:tcPr>
            <w:tcW w:w="2419" w:type="pct"/>
            <w:shd w:val="clear" w:color="auto" w:fill="731F1C" w:themeFill="accent5"/>
          </w:tcPr>
          <w:p w:rsidR="00BA5992" w:rsidRDefault="00BA5992" w:rsidP="00E805EE">
            <w:pPr>
              <w:pStyle w:val="berschrift1"/>
              <w:outlineLvl w:val="0"/>
            </w:pPr>
          </w:p>
        </w:tc>
      </w:tr>
    </w:tbl>
    <w:p w:rsidR="00BA5992" w:rsidRDefault="00BA5992" w:rsidP="00BA5992">
      <w:pPr>
        <w:spacing w:after="0"/>
      </w:pPr>
      <w:r>
        <w:t>Vorname</w:t>
      </w:r>
      <w:r>
        <w:tab/>
      </w:r>
      <w:r>
        <w:tab/>
      </w:r>
      <w:r>
        <w:tab/>
      </w:r>
      <w:r>
        <w:tab/>
      </w:r>
      <w:sdt>
        <w:sdtPr>
          <w:id w:val="144016345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BA5992" w:rsidRDefault="00BA5992" w:rsidP="00BA5992">
      <w:pPr>
        <w:spacing w:after="0"/>
      </w:pPr>
      <w:r>
        <w:t>Nachname</w:t>
      </w:r>
      <w:r>
        <w:tab/>
      </w:r>
      <w:r>
        <w:tab/>
      </w:r>
      <w:r>
        <w:tab/>
      </w:r>
      <w:r>
        <w:tab/>
      </w:r>
      <w:sdt>
        <w:sdtPr>
          <w:id w:val="2009015561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BA5992" w:rsidRDefault="00BA5992" w:rsidP="00BA5992">
      <w:pPr>
        <w:spacing w:after="0"/>
      </w:pPr>
      <w:r>
        <w:t>Telefon</w:t>
      </w:r>
      <w:r>
        <w:tab/>
      </w:r>
      <w:r>
        <w:tab/>
      </w:r>
      <w:r>
        <w:tab/>
      </w:r>
      <w:r>
        <w:tab/>
      </w:r>
      <w:sdt>
        <w:sdtPr>
          <w:id w:val="113492349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BA5992" w:rsidRDefault="00BA5992" w:rsidP="00BA5992">
      <w:pPr>
        <w:spacing w:after="0"/>
      </w:pPr>
      <w:r>
        <w:t>E-Mail</w:t>
      </w:r>
      <w:r>
        <w:tab/>
      </w:r>
      <w:r>
        <w:tab/>
      </w:r>
      <w:r>
        <w:tab/>
      </w:r>
      <w:r>
        <w:tab/>
      </w:r>
      <w:sdt>
        <w:sdtPr>
          <w:id w:val="792485268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BA5992" w:rsidRDefault="00BA5992" w:rsidP="00BA5992">
      <w:pPr>
        <w:spacing w:after="0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367"/>
      </w:tblGrid>
      <w:tr w:rsidR="00BA5992" w:rsidRPr="003A4871" w:rsidTr="00BA5992">
        <w:trPr>
          <w:trHeight w:val="54"/>
        </w:trPr>
        <w:tc>
          <w:tcPr>
            <w:tcW w:w="2581" w:type="pct"/>
            <w:shd w:val="clear" w:color="auto" w:fill="auto"/>
          </w:tcPr>
          <w:p w:rsidR="00BA5992" w:rsidRPr="003A4871" w:rsidRDefault="00BA5992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419" w:type="pct"/>
          </w:tcPr>
          <w:p w:rsidR="00BA5992" w:rsidRPr="003A4871" w:rsidRDefault="00BA5992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A5992" w:rsidRPr="003A4871" w:rsidTr="00BA5992">
        <w:trPr>
          <w:trHeight w:val="54"/>
        </w:trPr>
        <w:tc>
          <w:tcPr>
            <w:tcW w:w="2581" w:type="pct"/>
            <w:shd w:val="clear" w:color="auto" w:fill="auto"/>
          </w:tcPr>
          <w:p w:rsidR="00BA5992" w:rsidRPr="003A4871" w:rsidRDefault="00BA5992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419" w:type="pct"/>
          </w:tcPr>
          <w:p w:rsidR="00BA5992" w:rsidRPr="003A4871" w:rsidRDefault="00BA5992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A5992" w:rsidRPr="003A4871" w:rsidTr="00BA5992">
        <w:tc>
          <w:tcPr>
            <w:tcW w:w="2581" w:type="pct"/>
            <w:shd w:val="clear" w:color="auto" w:fill="731F1C" w:themeFill="accent5"/>
          </w:tcPr>
          <w:p w:rsidR="00BA5992" w:rsidRPr="003A4871" w:rsidRDefault="00BA5992" w:rsidP="00BF5CC8">
            <w:pPr>
              <w:pStyle w:val="berschrift1"/>
              <w:outlineLvl w:val="0"/>
            </w:pPr>
            <w:bookmarkStart w:id="0" w:name="_Hlk521325947"/>
            <w:r>
              <w:t>Spiellokal</w:t>
            </w:r>
          </w:p>
        </w:tc>
        <w:tc>
          <w:tcPr>
            <w:tcW w:w="2419" w:type="pct"/>
            <w:shd w:val="clear" w:color="auto" w:fill="731F1C" w:themeFill="accent5"/>
          </w:tcPr>
          <w:p w:rsidR="00BA5992" w:rsidRDefault="00BA5992" w:rsidP="00BF5CC8">
            <w:pPr>
              <w:pStyle w:val="berschrift1"/>
              <w:outlineLvl w:val="0"/>
            </w:pPr>
          </w:p>
        </w:tc>
      </w:tr>
    </w:tbl>
    <w:bookmarkEnd w:id="0"/>
    <w:p w:rsidR="00035E3C" w:rsidRDefault="00035E3C" w:rsidP="00E677FE">
      <w:pPr>
        <w:spacing w:after="0"/>
      </w:pPr>
      <w:r>
        <w:t xml:space="preserve">Straße, Hausnr., </w:t>
      </w:r>
      <w:proofErr w:type="spellStart"/>
      <w:r>
        <w:t>Türnr</w:t>
      </w:r>
      <w:proofErr w:type="spellEnd"/>
      <w:r>
        <w:t>.</w:t>
      </w:r>
      <w:r>
        <w:tab/>
      </w:r>
      <w:r>
        <w:tab/>
      </w:r>
      <w:sdt>
        <w:sdtPr>
          <w:id w:val="308985490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035E3C" w:rsidRDefault="00035E3C" w:rsidP="00E677FE">
      <w:pPr>
        <w:spacing w:after="0"/>
      </w:pPr>
      <w:r>
        <w:t>Postleitzahl</w:t>
      </w:r>
      <w:r>
        <w:tab/>
      </w:r>
      <w:r>
        <w:tab/>
      </w:r>
      <w:r>
        <w:tab/>
      </w:r>
      <w:r>
        <w:tab/>
      </w:r>
      <w:sdt>
        <w:sdtPr>
          <w:id w:val="1115863429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035E3C" w:rsidRDefault="00035E3C" w:rsidP="00E677FE">
      <w:pPr>
        <w:spacing w:after="0"/>
      </w:pPr>
      <w:r>
        <w:t>Ort</w:t>
      </w:r>
      <w:r>
        <w:tab/>
      </w:r>
      <w:r>
        <w:tab/>
      </w:r>
      <w:r>
        <w:tab/>
      </w:r>
      <w:r>
        <w:tab/>
      </w:r>
      <w:r>
        <w:tab/>
        <w:t>Wien</w:t>
      </w:r>
    </w:p>
    <w:p w:rsidR="00035E3C" w:rsidRDefault="00035E3C" w:rsidP="00E677FE">
      <w:pPr>
        <w:spacing w:after="0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35E3C" w:rsidRPr="003A4871" w:rsidTr="00E805EE">
        <w:tc>
          <w:tcPr>
            <w:tcW w:w="5000" w:type="pct"/>
            <w:shd w:val="clear" w:color="auto" w:fill="731F1C" w:themeFill="accent5"/>
          </w:tcPr>
          <w:p w:rsidR="00035E3C" w:rsidRPr="003A4871" w:rsidRDefault="00BA5992" w:rsidP="00E805EE">
            <w:pPr>
              <w:pStyle w:val="berschrift1"/>
              <w:outlineLvl w:val="0"/>
            </w:pPr>
            <w:r>
              <w:t>Mannschaft</w:t>
            </w:r>
          </w:p>
        </w:tc>
      </w:tr>
    </w:tbl>
    <w:p w:rsidR="00035E3C" w:rsidRDefault="00035E3C" w:rsidP="00E677FE">
      <w:pPr>
        <w:spacing w:after="0"/>
      </w:pPr>
      <w:r>
        <w:t>Wunschliga:</w:t>
      </w:r>
      <w:r>
        <w:tab/>
      </w:r>
      <w:r>
        <w:tab/>
      </w:r>
      <w:sdt>
        <w:sdtPr>
          <w:id w:val="-1127928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7B77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Liga 1</w:t>
      </w:r>
      <w:r>
        <w:tab/>
      </w:r>
      <w:r>
        <w:tab/>
      </w:r>
      <w:sdt>
        <w:sdtPr>
          <w:id w:val="1588888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Liga 2</w:t>
      </w:r>
      <w:r>
        <w:tab/>
      </w:r>
      <w:r>
        <w:tab/>
      </w:r>
      <w:sdt>
        <w:sdtPr>
          <w:id w:val="-1784178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Liga 3</w:t>
      </w:r>
    </w:p>
    <w:p w:rsidR="002D1F15" w:rsidRPr="002D1F15" w:rsidRDefault="00035E3C" w:rsidP="00E677FE">
      <w:pPr>
        <w:spacing w:after="0"/>
      </w:pPr>
      <w:r>
        <w:t>Heimspieltag (Mo, Di …)</w:t>
      </w:r>
      <w:r>
        <w:tab/>
      </w:r>
      <w:r>
        <w:tab/>
      </w:r>
      <w:sdt>
        <w:sdtPr>
          <w:id w:val="1290392697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035E3C" w:rsidRDefault="00035E3C" w:rsidP="00E677FE">
      <w:pPr>
        <w:spacing w:after="0"/>
      </w:pPr>
      <w:r>
        <w:t xml:space="preserve">Name </w:t>
      </w:r>
      <w:proofErr w:type="spellStart"/>
      <w:r>
        <w:t>SpielerIn</w:t>
      </w:r>
      <w:proofErr w:type="spellEnd"/>
      <w:r>
        <w:t xml:space="preserve"> 1</w:t>
      </w:r>
      <w:r>
        <w:tab/>
      </w:r>
      <w:r>
        <w:tab/>
      </w:r>
      <w:r>
        <w:tab/>
      </w:r>
      <w:sdt>
        <w:sdtPr>
          <w:id w:val="-1575268149"/>
          <w:placeholder>
            <w:docPart w:val="DefaultPlaceholder_1081868574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035E3C" w:rsidRDefault="00035E3C" w:rsidP="00035E3C">
      <w:pPr>
        <w:spacing w:after="0"/>
      </w:pPr>
      <w:r>
        <w:t xml:space="preserve">Name </w:t>
      </w:r>
      <w:proofErr w:type="spellStart"/>
      <w:r>
        <w:t>SpielerIn</w:t>
      </w:r>
      <w:proofErr w:type="spellEnd"/>
      <w:r>
        <w:t xml:space="preserve"> 2</w:t>
      </w:r>
      <w:r>
        <w:tab/>
      </w:r>
      <w:r>
        <w:tab/>
      </w:r>
      <w:r>
        <w:tab/>
      </w:r>
      <w:sdt>
        <w:sdtPr>
          <w:id w:val="-1265681735"/>
          <w:placeholder>
            <w:docPart w:val="E87688D00ED54C16BC23EC9C0DFAEC4C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035E3C" w:rsidRDefault="00035E3C" w:rsidP="00035E3C">
      <w:pPr>
        <w:spacing w:after="0"/>
      </w:pPr>
      <w:r>
        <w:t xml:space="preserve">Name </w:t>
      </w:r>
      <w:proofErr w:type="spellStart"/>
      <w:r>
        <w:t>SpielerIn</w:t>
      </w:r>
      <w:proofErr w:type="spellEnd"/>
      <w:r>
        <w:t xml:space="preserve"> 3</w:t>
      </w:r>
      <w:r>
        <w:tab/>
      </w:r>
      <w:r>
        <w:tab/>
      </w:r>
      <w:r>
        <w:tab/>
      </w:r>
      <w:sdt>
        <w:sdtPr>
          <w:id w:val="-1417313552"/>
          <w:placeholder>
            <w:docPart w:val="B5AA813F7640491AA725B9701EAA932F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035E3C" w:rsidRDefault="00035E3C" w:rsidP="00035E3C">
      <w:pPr>
        <w:spacing w:after="0"/>
      </w:pPr>
      <w:r>
        <w:t xml:space="preserve">Name </w:t>
      </w:r>
      <w:r>
        <w:t xml:space="preserve">weitere </w:t>
      </w:r>
      <w:proofErr w:type="spellStart"/>
      <w:r>
        <w:t>SpielerIn</w:t>
      </w:r>
      <w:proofErr w:type="spellEnd"/>
      <w:r>
        <w:tab/>
      </w:r>
      <w:r>
        <w:tab/>
      </w:r>
      <w:sdt>
        <w:sdtPr>
          <w:id w:val="-772869766"/>
          <w:placeholder>
            <w:docPart w:val="99E87100D6B24D2D8AB68147E14F3767"/>
          </w:placeholder>
          <w:showingPlcHdr/>
          <w:text/>
        </w:sdtPr>
        <w:sdtContent>
          <w:r w:rsidRPr="00850D7D">
            <w:rPr>
              <w:rStyle w:val="Platzhaltertext"/>
            </w:rPr>
            <w:t>Klicken Sie hier, um Text einzugeben.</w:t>
          </w:r>
        </w:sdtContent>
      </w:sdt>
    </w:p>
    <w:p w:rsidR="00035E3C" w:rsidRDefault="00035E3C" w:rsidP="00E677FE">
      <w:pPr>
        <w:spacing w:after="0"/>
      </w:pPr>
    </w:p>
    <w:p w:rsidR="00BA5992" w:rsidRPr="00BA5992" w:rsidRDefault="00BA5992" w:rsidP="00E677FE">
      <w:pPr>
        <w:spacing w:after="0"/>
        <w:rPr>
          <w:sz w:val="24"/>
          <w:szCs w:val="24"/>
        </w:rPr>
      </w:pPr>
      <w:r w:rsidRPr="00BA5992">
        <w:rPr>
          <w:sz w:val="24"/>
          <w:szCs w:val="24"/>
        </w:rPr>
        <w:t xml:space="preserve">Bitte die </w:t>
      </w:r>
      <w:hyperlink r:id="rId10" w:history="1">
        <w:r w:rsidRPr="00BA5992">
          <w:rPr>
            <w:rStyle w:val="Hyperlink"/>
            <w:sz w:val="24"/>
            <w:szCs w:val="24"/>
          </w:rPr>
          <w:t>Anmelde</w:t>
        </w:r>
        <w:r w:rsidRPr="00BA5992">
          <w:rPr>
            <w:rStyle w:val="Hyperlink"/>
            <w:sz w:val="24"/>
            <w:szCs w:val="24"/>
          </w:rPr>
          <w:t>s</w:t>
        </w:r>
        <w:r w:rsidRPr="00BA5992">
          <w:rPr>
            <w:rStyle w:val="Hyperlink"/>
            <w:sz w:val="24"/>
            <w:szCs w:val="24"/>
          </w:rPr>
          <w:t>cheine</w:t>
        </w:r>
      </w:hyperlink>
      <w:r w:rsidRPr="00BA5992">
        <w:rPr>
          <w:sz w:val="24"/>
          <w:szCs w:val="24"/>
        </w:rPr>
        <w:t xml:space="preserve"> für die </w:t>
      </w:r>
      <w:proofErr w:type="spellStart"/>
      <w:r w:rsidRPr="00BA5992">
        <w:rPr>
          <w:sz w:val="24"/>
          <w:szCs w:val="24"/>
        </w:rPr>
        <w:t>SpielerInnen</w:t>
      </w:r>
      <w:proofErr w:type="spellEnd"/>
      <w:r w:rsidRPr="00BA5992">
        <w:rPr>
          <w:sz w:val="24"/>
          <w:szCs w:val="24"/>
        </w:rPr>
        <w:t xml:space="preserve"> ausfüllen und an den WTTV, </w:t>
      </w:r>
      <w:proofErr w:type="spellStart"/>
      <w:r w:rsidRPr="00BA5992">
        <w:rPr>
          <w:sz w:val="24"/>
          <w:szCs w:val="24"/>
        </w:rPr>
        <w:t>Nikolsdorfergasse</w:t>
      </w:r>
      <w:proofErr w:type="spellEnd"/>
      <w:r w:rsidRPr="00BA5992">
        <w:rPr>
          <w:sz w:val="24"/>
          <w:szCs w:val="24"/>
        </w:rPr>
        <w:t xml:space="preserve"> 8, 1050 Wien, </w:t>
      </w:r>
      <w:hyperlink r:id="rId11" w:history="1">
        <w:r w:rsidRPr="00BA5992">
          <w:rPr>
            <w:rStyle w:val="Hyperlink"/>
            <w:sz w:val="24"/>
            <w:szCs w:val="24"/>
          </w:rPr>
          <w:t>offic</w:t>
        </w:r>
        <w:r w:rsidRPr="00BA5992">
          <w:rPr>
            <w:rStyle w:val="Hyperlink"/>
            <w:sz w:val="24"/>
            <w:szCs w:val="24"/>
          </w:rPr>
          <w:t>e</w:t>
        </w:r>
        <w:r w:rsidRPr="00BA5992">
          <w:rPr>
            <w:rStyle w:val="Hyperlink"/>
            <w:sz w:val="24"/>
            <w:szCs w:val="24"/>
          </w:rPr>
          <w:t>@wttv.at</w:t>
        </w:r>
      </w:hyperlink>
      <w:r w:rsidRPr="00BA5992">
        <w:rPr>
          <w:sz w:val="24"/>
          <w:szCs w:val="24"/>
        </w:rPr>
        <w:t xml:space="preserve"> übermitteln.</w:t>
      </w:r>
    </w:p>
    <w:p w:rsidR="00BA5992" w:rsidRPr="00BA5992" w:rsidRDefault="00BA5992" w:rsidP="00E677FE">
      <w:pPr>
        <w:spacing w:after="0"/>
        <w:rPr>
          <w:sz w:val="24"/>
          <w:szCs w:val="24"/>
        </w:rPr>
      </w:pPr>
    </w:p>
    <w:p w:rsidR="002D1F15" w:rsidRPr="00BA5992" w:rsidRDefault="002D1F15" w:rsidP="00E677FE">
      <w:pPr>
        <w:spacing w:after="0"/>
        <w:rPr>
          <w:sz w:val="24"/>
          <w:szCs w:val="24"/>
        </w:rPr>
      </w:pPr>
      <w:r w:rsidRPr="00BA5992">
        <w:rPr>
          <w:sz w:val="24"/>
          <w:szCs w:val="24"/>
        </w:rPr>
        <w:t xml:space="preserve">Mit der Anmeldung bestätige ich die Kenntnisnahme der </w:t>
      </w:r>
      <w:hyperlink r:id="rId12" w:history="1">
        <w:r w:rsidRPr="00BA5992">
          <w:rPr>
            <w:rStyle w:val="Hyperlink"/>
            <w:sz w:val="24"/>
            <w:szCs w:val="24"/>
          </w:rPr>
          <w:t>Da</w:t>
        </w:r>
        <w:r w:rsidRPr="00BA5992">
          <w:rPr>
            <w:rStyle w:val="Hyperlink"/>
            <w:sz w:val="24"/>
            <w:szCs w:val="24"/>
          </w:rPr>
          <w:t>t</w:t>
        </w:r>
        <w:r w:rsidRPr="00BA5992">
          <w:rPr>
            <w:rStyle w:val="Hyperlink"/>
            <w:sz w:val="24"/>
            <w:szCs w:val="24"/>
          </w:rPr>
          <w:t>enschutzerklärung</w:t>
        </w:r>
      </w:hyperlink>
      <w:r w:rsidRPr="00BA5992">
        <w:rPr>
          <w:sz w:val="24"/>
          <w:szCs w:val="24"/>
        </w:rPr>
        <w:t xml:space="preserve"> des ÖTTV und des WTTV. </w:t>
      </w:r>
    </w:p>
    <w:p w:rsidR="002D1F15" w:rsidRPr="002D1F15" w:rsidRDefault="002D1F15" w:rsidP="00E677FE">
      <w:pPr>
        <w:spacing w:after="0"/>
      </w:pPr>
    </w:p>
    <w:p w:rsidR="002D1F15" w:rsidRDefault="002D1F15" w:rsidP="00E677FE">
      <w:pPr>
        <w:spacing w:after="0"/>
      </w:pPr>
      <w:r>
        <w:t xml:space="preserve">Datum: </w:t>
      </w:r>
      <w:sdt>
        <w:sdtPr>
          <w:id w:val="1354539852"/>
          <w:placeholder>
            <w:docPart w:val="DefaultPlaceholder_1081868576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035E3C" w:rsidRPr="00850D7D">
            <w:rPr>
              <w:rStyle w:val="Platzhaltertext"/>
            </w:rPr>
            <w:t>Klicken Sie hier, um ein Datum einzugeben.</w:t>
          </w:r>
        </w:sdtContent>
      </w:sdt>
    </w:p>
    <w:p w:rsidR="002D1F15" w:rsidRDefault="002D1F15" w:rsidP="00E677FE">
      <w:pPr>
        <w:spacing w:after="0"/>
      </w:pPr>
    </w:p>
    <w:p w:rsidR="002D1F15" w:rsidRPr="002D1F15" w:rsidRDefault="002D1F15" w:rsidP="00E677FE">
      <w:pPr>
        <w:spacing w:after="0"/>
      </w:pPr>
      <w:r>
        <w:t>Unterschrift:</w:t>
      </w:r>
    </w:p>
    <w:sectPr w:rsidR="002D1F15" w:rsidRPr="002D1F15" w:rsidSect="003A4871">
      <w:headerReference w:type="default" r:id="rId13"/>
      <w:footerReference w:type="default" r:id="rId14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A59" w:rsidRDefault="00F21A59" w:rsidP="00650259">
      <w:pPr>
        <w:spacing w:after="0" w:line="240" w:lineRule="auto"/>
      </w:pPr>
      <w:r>
        <w:separator/>
      </w:r>
    </w:p>
  </w:endnote>
  <w:endnote w:type="continuationSeparator" w:id="0">
    <w:p w:rsidR="00F21A59" w:rsidRDefault="00F21A5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5A874D-4E4F-483C-ACE9-8EFD1FCE0CCE}"/>
    <w:embedBold r:id="rId2" w:fontKey="{21AB4F1E-EFF1-4A94-90DA-8A1BB74D39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A794E16-97E9-488C-9876-11210C0710ED}"/>
    <w:embedBold r:id="rId4" w:fontKey="{C0F5E61B-7133-4E95-933C-CD3E1DDAC5C2}"/>
    <w:embedItalic r:id="rId5" w:fontKey="{919680F0-F61F-4153-87B3-D1A07FBCAC9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93D621F-08B5-483E-BAFD-6111F6D1D7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06FD370-0D5C-4ED6-AAC0-080620A5D990}"/>
  </w:font>
  <w:font w:name="Myriad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96C" w:rsidRDefault="00BA5992" w:rsidP="00BA5992">
    <w:pPr>
      <w:pStyle w:val="KeinLeerraum"/>
    </w:pPr>
    <w:r>
      <w:t>Wiener Tischtennis Verband</w:t>
    </w:r>
    <w:r>
      <w:t xml:space="preserve">, </w:t>
    </w:r>
    <w:r>
      <w:t>Nikolsdorfergasse 8, 1050 Wien</w:t>
    </w:r>
    <w:r>
      <w:t xml:space="preserve">, </w:t>
    </w:r>
    <w:hyperlink r:id="rId1" w:history="1">
      <w:r w:rsidRPr="00850D7D">
        <w:rPr>
          <w:rStyle w:val="Hyperlink"/>
        </w:rPr>
        <w:t>office@wttv.at</w:t>
      </w:r>
    </w:hyperlink>
    <w:r>
      <w:t xml:space="preserve">, </w:t>
    </w:r>
    <w:r>
      <w:t>0650/5481010</w:t>
    </w:r>
    <w:r>
      <w:t xml:space="preserve">, </w:t>
    </w:r>
    <w:r>
      <w:t>ZVR-Zl.: 839699515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A59" w:rsidRDefault="00F21A59" w:rsidP="00650259">
      <w:pPr>
        <w:spacing w:after="0" w:line="240" w:lineRule="auto"/>
      </w:pPr>
      <w:r>
        <w:separator/>
      </w:r>
    </w:p>
  </w:footnote>
  <w:footnote w:type="continuationSeparator" w:id="0">
    <w:p w:rsidR="00F21A59" w:rsidRDefault="00F21A5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638"/>
      <w:gridCol w:w="5214"/>
      <w:gridCol w:w="3174"/>
    </w:tblGrid>
    <w:tr w:rsidR="00BF5CC8" w:rsidTr="00BF5CC8">
      <w:trPr>
        <w:trHeight w:val="990"/>
      </w:trPr>
      <w:tc>
        <w:tcPr>
          <w:tcW w:w="638" w:type="dxa"/>
          <w:vAlign w:val="center"/>
        </w:tcPr>
        <w:p w:rsidR="00BF5CC8" w:rsidRDefault="00BF5CC8" w:rsidP="0090596C">
          <w:pPr>
            <w:pStyle w:val="Kopfzeile"/>
            <w:ind w:left="-108"/>
          </w:pPr>
          <w:bookmarkStart w:id="1" w:name="_Hlk521325785"/>
        </w:p>
      </w:tc>
      <w:tc>
        <w:tcPr>
          <w:tcW w:w="5214" w:type="dxa"/>
          <w:vAlign w:val="center"/>
        </w:tcPr>
        <w:p w:rsidR="00BF5CC8" w:rsidRDefault="00BF5CC8" w:rsidP="00BF5CC8">
          <w:pPr>
            <w:pStyle w:val="Kopfzeile"/>
          </w:pPr>
          <w:r>
            <w:t>NAVAX future-league</w:t>
          </w:r>
        </w:p>
        <w:p w:rsidR="00BF5CC8" w:rsidRPr="0090596C" w:rsidRDefault="00BF5CC8" w:rsidP="00BF5CC8">
          <w:pPr>
            <w:pStyle w:val="Kopfzeile"/>
          </w:pPr>
          <w:r>
            <w:t>Anmeldeformular</w:t>
          </w:r>
        </w:p>
      </w:tc>
      <w:tc>
        <w:tcPr>
          <w:tcW w:w="3174" w:type="dxa"/>
        </w:tcPr>
        <w:p w:rsidR="00BF5CC8" w:rsidRDefault="00BF5CC8" w:rsidP="00BF5CC8">
          <w:pPr>
            <w:pStyle w:val="Kopfzeile"/>
          </w:pPr>
          <w:r w:rsidRPr="006E3256">
            <w:rPr>
              <w:rFonts w:ascii="Myriad Roman" w:hAnsi="Myriad Roman" w:cs="Myriad Roman"/>
              <w:color w:val="000000"/>
              <w:sz w:val="22"/>
              <w:szCs w:val="22"/>
              <w:lang w:val="de-AT" w:eastAsia="de-AT"/>
            </w:rPr>
            <w:drawing>
              <wp:inline distT="0" distB="0" distL="0" distR="0" wp14:anchorId="7E56A4C2" wp14:editId="5CFBACF9">
                <wp:extent cx="1428750" cy="714375"/>
                <wp:effectExtent l="0" t="0" r="0" b="9525"/>
                <wp:docPr id="3" name="Grafik 1" descr="C:\Users\HKinzl\Documents\WTTV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C:\Users\HKinzl\Documents\WTTV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:rsidR="00650259" w:rsidRPr="0090596C" w:rsidRDefault="00650259" w:rsidP="0090596C">
    <w:pPr>
      <w:pStyle w:val="KeinLeerraum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0q7LYU7DLsWT4/9MQoin25ElFOHV/clxm4hO3roNGdP0NAylLxkbS+Z6k4ATOTEcB95rrDCc0CWgdTLzidZUEA==" w:salt="TPu1ECP1gtwtCqlXiVvYH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C8"/>
    <w:rsid w:val="00035E3C"/>
    <w:rsid w:val="000456E1"/>
    <w:rsid w:val="00052382"/>
    <w:rsid w:val="0006568A"/>
    <w:rsid w:val="00076F0F"/>
    <w:rsid w:val="00084253"/>
    <w:rsid w:val="000B5003"/>
    <w:rsid w:val="000D1F49"/>
    <w:rsid w:val="000F7B77"/>
    <w:rsid w:val="001727CA"/>
    <w:rsid w:val="002928D0"/>
    <w:rsid w:val="002C56E6"/>
    <w:rsid w:val="002D1F15"/>
    <w:rsid w:val="00361E11"/>
    <w:rsid w:val="003A487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07293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638C7"/>
    <w:rsid w:val="0098597D"/>
    <w:rsid w:val="009F619A"/>
    <w:rsid w:val="009F6DDE"/>
    <w:rsid w:val="00A370A8"/>
    <w:rsid w:val="00BA5992"/>
    <w:rsid w:val="00BD4753"/>
    <w:rsid w:val="00BD5CB1"/>
    <w:rsid w:val="00BE62EE"/>
    <w:rsid w:val="00BF5CC8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21A59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Hyp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xttv.oettv.info/?page_id=547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ffice@wttv.a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ttv.at/joomla/images/Formulare_WTTV/Anmeldeschein_&#246;ttv_neu_1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wttv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inzl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0B3DD4-B498-469E-91BB-597963B187B8}"/>
      </w:docPartPr>
      <w:docPartBody>
        <w:p w:rsidR="00000000" w:rsidRDefault="006A2A23">
          <w:r w:rsidRPr="00850D7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7688D00ED54C16BC23EC9C0DFAEC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C2ED70-063B-4BB5-A34B-C3D227727147}"/>
      </w:docPartPr>
      <w:docPartBody>
        <w:p w:rsidR="00000000" w:rsidRDefault="006A2A23" w:rsidP="006A2A23">
          <w:pPr>
            <w:pStyle w:val="E87688D00ED54C16BC23EC9C0DFAEC4C"/>
          </w:pPr>
          <w:r w:rsidRPr="00850D7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5AA813F7640491AA725B9701EAA93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24579D-5590-466A-B95F-BA6BD9084CE9}"/>
      </w:docPartPr>
      <w:docPartBody>
        <w:p w:rsidR="00000000" w:rsidRDefault="006A2A23" w:rsidP="006A2A23">
          <w:pPr>
            <w:pStyle w:val="B5AA813F7640491AA725B9701EAA932F"/>
          </w:pPr>
          <w:r w:rsidRPr="00850D7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E87100D6B24D2D8AB68147E14F37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29DAED-1E76-4626-A639-5B52A099803F}"/>
      </w:docPartPr>
      <w:docPartBody>
        <w:p w:rsidR="00000000" w:rsidRDefault="006A2A23" w:rsidP="006A2A23">
          <w:pPr>
            <w:pStyle w:val="99E87100D6B24D2D8AB68147E14F3767"/>
          </w:pPr>
          <w:r w:rsidRPr="00850D7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1BBDB-1279-4DFE-8AD7-AFD21073FF54}"/>
      </w:docPartPr>
      <w:docPartBody>
        <w:p w:rsidR="00000000" w:rsidRDefault="006A2A23">
          <w:r w:rsidRPr="00850D7D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A23"/>
    <w:rsid w:val="0018512E"/>
    <w:rsid w:val="006A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52934DF29B84A7388F06100712AEB3A">
    <w:name w:val="552934DF29B84A7388F06100712AEB3A"/>
  </w:style>
  <w:style w:type="paragraph" w:customStyle="1" w:styleId="B1BE113AFCC2437897B13CCF48B44C1B">
    <w:name w:val="B1BE113AFCC2437897B13CCF48B44C1B"/>
  </w:style>
  <w:style w:type="paragraph" w:customStyle="1" w:styleId="748844EC377B463790AB164851E6CE2D">
    <w:name w:val="748844EC377B463790AB164851E6CE2D"/>
  </w:style>
  <w:style w:type="paragraph" w:customStyle="1" w:styleId="C5F51ACA2C124A209A0EC1CB9A88FF86">
    <w:name w:val="C5F51ACA2C124A209A0EC1CB9A88FF86"/>
  </w:style>
  <w:style w:type="paragraph" w:customStyle="1" w:styleId="9AE4C35A2DEE4F64BE7F85CC5D0E3093">
    <w:name w:val="9AE4C35A2DEE4F64BE7F85CC5D0E3093"/>
  </w:style>
  <w:style w:type="paragraph" w:customStyle="1" w:styleId="9866DAF71AFB450AA3098BA433500D1C">
    <w:name w:val="9866DAF71AFB450AA3098BA433500D1C"/>
  </w:style>
  <w:style w:type="paragraph" w:customStyle="1" w:styleId="73EDAEFA42414717B09F04325085D2AD">
    <w:name w:val="73EDAEFA42414717B09F04325085D2AD"/>
  </w:style>
  <w:style w:type="paragraph" w:customStyle="1" w:styleId="5255355F329E4B9681D5F15D3AA449E6">
    <w:name w:val="5255355F329E4B9681D5F15D3AA449E6"/>
  </w:style>
  <w:style w:type="paragraph" w:customStyle="1" w:styleId="C719CE394FD142D2910BAD405D9F84D4">
    <w:name w:val="C719CE394FD142D2910BAD405D9F84D4"/>
  </w:style>
  <w:style w:type="paragraph" w:customStyle="1" w:styleId="332506C499834FB7A8943C06C40A90D6">
    <w:name w:val="332506C499834FB7A8943C06C40A90D6"/>
  </w:style>
  <w:style w:type="paragraph" w:customStyle="1" w:styleId="C4F239A0B85947A0BA5D6387BC3018E8">
    <w:name w:val="C4F239A0B85947A0BA5D6387BC3018E8"/>
  </w:style>
  <w:style w:type="paragraph" w:customStyle="1" w:styleId="A35D63E6DAAF476390AB513FF093AEE4">
    <w:name w:val="A35D63E6DAAF476390AB513FF093AEE4"/>
  </w:style>
  <w:style w:type="paragraph" w:customStyle="1" w:styleId="6FE1446CEF644F3CB57D008C4269AA6B">
    <w:name w:val="6FE1446CEF644F3CB57D008C4269AA6B"/>
  </w:style>
  <w:style w:type="paragraph" w:customStyle="1" w:styleId="0D761CD3ACEF4D2684CB4BD6C5FC57E8">
    <w:name w:val="0D761CD3ACEF4D2684CB4BD6C5FC57E8"/>
  </w:style>
  <w:style w:type="paragraph" w:customStyle="1" w:styleId="D36CD83B61EE495B833C3EBC9A715F25">
    <w:name w:val="D36CD83B61EE495B833C3EBC9A715F25"/>
  </w:style>
  <w:style w:type="paragraph" w:customStyle="1" w:styleId="6043F894302A4277AEFD81E948285BCF">
    <w:name w:val="6043F894302A4277AEFD81E948285BCF"/>
  </w:style>
  <w:style w:type="character" w:styleId="Platzhaltertext">
    <w:name w:val="Placeholder Text"/>
    <w:basedOn w:val="Absatz-Standardschriftart"/>
    <w:uiPriority w:val="99"/>
    <w:semiHidden/>
    <w:rsid w:val="006A2A23"/>
    <w:rPr>
      <w:color w:val="808080"/>
    </w:rPr>
  </w:style>
  <w:style w:type="paragraph" w:customStyle="1" w:styleId="EE62D30CA9B943C18723922EE73B0A84">
    <w:name w:val="EE62D30CA9B943C18723922EE73B0A84"/>
  </w:style>
  <w:style w:type="paragraph" w:customStyle="1" w:styleId="9DD54DB2CB494D8AA274FC6ED31F1E0A">
    <w:name w:val="9DD54DB2CB494D8AA274FC6ED31F1E0A"/>
  </w:style>
  <w:style w:type="paragraph" w:customStyle="1" w:styleId="557F00B0EE6B4578BE597336B321B4EB">
    <w:name w:val="557F00B0EE6B4578BE597336B321B4EB"/>
  </w:style>
  <w:style w:type="paragraph" w:customStyle="1" w:styleId="910700E91C074B85BEEE2501A65C7CBC">
    <w:name w:val="910700E91C074B85BEEE2501A65C7CBC"/>
  </w:style>
  <w:style w:type="paragraph" w:customStyle="1" w:styleId="1616B04720A44600869EE43E0EE99F1D">
    <w:name w:val="1616B04720A44600869EE43E0EE99F1D"/>
  </w:style>
  <w:style w:type="paragraph" w:customStyle="1" w:styleId="B20990A195084A29BEBF28D29F41AADB">
    <w:name w:val="B20990A195084A29BEBF28D29F41AADB"/>
  </w:style>
  <w:style w:type="paragraph" w:customStyle="1" w:styleId="ED632E39BEE440078A5FFFD9276BC2BB">
    <w:name w:val="ED632E39BEE440078A5FFFD9276BC2BB"/>
  </w:style>
  <w:style w:type="paragraph" w:customStyle="1" w:styleId="2CCDADE7DC524DA6BDEC08F33B0C7013">
    <w:name w:val="2CCDADE7DC524DA6BDEC08F33B0C7013"/>
    <w:rsid w:val="006A2A23"/>
  </w:style>
  <w:style w:type="paragraph" w:customStyle="1" w:styleId="464018AC7530481CBB2DCA729DD91FAA">
    <w:name w:val="464018AC7530481CBB2DCA729DD91FAA"/>
    <w:rsid w:val="006A2A23"/>
  </w:style>
  <w:style w:type="paragraph" w:customStyle="1" w:styleId="E3B31612B4D74DB6BE3ED38E676D8E98">
    <w:name w:val="E3B31612B4D74DB6BE3ED38E676D8E98"/>
    <w:rsid w:val="006A2A23"/>
  </w:style>
  <w:style w:type="paragraph" w:customStyle="1" w:styleId="1509BDF7C1BB431FA1400AFEC5EA4A55">
    <w:name w:val="1509BDF7C1BB431FA1400AFEC5EA4A55"/>
    <w:rsid w:val="006A2A23"/>
  </w:style>
  <w:style w:type="paragraph" w:customStyle="1" w:styleId="F88500296E3046608C2C2F69D5C633BE">
    <w:name w:val="F88500296E3046608C2C2F69D5C633BE"/>
    <w:rsid w:val="006A2A23"/>
  </w:style>
  <w:style w:type="paragraph" w:customStyle="1" w:styleId="E2C73AB8F9354AAF974EB116192C704A">
    <w:name w:val="E2C73AB8F9354AAF974EB116192C704A"/>
    <w:rsid w:val="006A2A23"/>
  </w:style>
  <w:style w:type="paragraph" w:customStyle="1" w:styleId="E4493F38DDD24B369928D096D9DFDE85">
    <w:name w:val="E4493F38DDD24B369928D096D9DFDE85"/>
    <w:rsid w:val="006A2A23"/>
  </w:style>
  <w:style w:type="paragraph" w:customStyle="1" w:styleId="E87688D00ED54C16BC23EC9C0DFAEC4C">
    <w:name w:val="E87688D00ED54C16BC23EC9C0DFAEC4C"/>
    <w:rsid w:val="006A2A23"/>
  </w:style>
  <w:style w:type="paragraph" w:customStyle="1" w:styleId="B5AA813F7640491AA725B9701EAA932F">
    <w:name w:val="B5AA813F7640491AA725B9701EAA932F"/>
    <w:rsid w:val="006A2A23"/>
  </w:style>
  <w:style w:type="paragraph" w:customStyle="1" w:styleId="99E87100D6B24D2D8AB68147E14F3767">
    <w:name w:val="99E87100D6B24D2D8AB68147E14F3767"/>
    <w:rsid w:val="006A2A23"/>
  </w:style>
  <w:style w:type="paragraph" w:customStyle="1" w:styleId="BBD94794ED4B41649FADF6E902285B7D">
    <w:name w:val="BBD94794ED4B41649FADF6E902285B7D"/>
    <w:rsid w:val="006A2A23"/>
  </w:style>
  <w:style w:type="paragraph" w:customStyle="1" w:styleId="587EF95E6E474C35805ACEF52FCFD462">
    <w:name w:val="587EF95E6E474C35805ACEF52FCFD462"/>
    <w:rsid w:val="006A2A23"/>
  </w:style>
  <w:style w:type="paragraph" w:customStyle="1" w:styleId="C28F85F8670246E495D1C0E14F480ED9">
    <w:name w:val="C28F85F8670246E495D1C0E14F480ED9"/>
    <w:rsid w:val="006A2A23"/>
  </w:style>
  <w:style w:type="paragraph" w:customStyle="1" w:styleId="B1FCE782B05649DC94FFA09B55F924EB">
    <w:name w:val="B1FCE782B05649DC94FFA09B55F924EB"/>
    <w:rsid w:val="006A2A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Verzeichnis-Erfassungsformular.dotx</Template>
  <TotalTime>0</TotalTime>
  <Pages>1</Pages>
  <Words>188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2019-04-04T20:35:00Z</dcterms:created>
  <dcterms:modified xsi:type="dcterms:W3CDTF">2019-04-04T21:20:00Z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